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3C7EA8C5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F2EAA">
        <w:rPr>
          <w:rFonts w:ascii="Times New Roman" w:hAnsi="Times New Roman" w:cs="Times New Roman"/>
          <w:color w:val="000000"/>
        </w:rPr>
        <w:t>DRUŠTVENE DJELATNOSTI</w:t>
      </w:r>
    </w:p>
    <w:p w14:paraId="76E6C712" w14:textId="3B60D9D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2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6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11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35E2F086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4A60F5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2F462719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društvene djelatnosti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administrativni tajnik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administrator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 projekta „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Revitalizacija nekadašnjeg kina Edison  u funkciji pokretanja integriranih turističkih programa u Gradu Karlovcu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>“</w:t>
      </w:r>
      <w:r w:rsidR="003F2D72" w:rsidRPr="003F2D72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Maja Zdelar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S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>SS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,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komercijalist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.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32341575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3F2D72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616A5" w14:textId="77777777" w:rsidR="00906FD5" w:rsidRDefault="00906FD5" w:rsidP="00883CD4">
      <w:pPr>
        <w:spacing w:after="0" w:line="240" w:lineRule="auto"/>
      </w:pPr>
      <w:r>
        <w:separator/>
      </w:r>
    </w:p>
  </w:endnote>
  <w:endnote w:type="continuationSeparator" w:id="0">
    <w:p w14:paraId="1C2AEB60" w14:textId="77777777" w:rsidR="00906FD5" w:rsidRDefault="00906FD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E832" w14:textId="77777777" w:rsidR="00906FD5" w:rsidRDefault="00906FD5" w:rsidP="00883CD4">
      <w:pPr>
        <w:spacing w:after="0" w:line="240" w:lineRule="auto"/>
      </w:pPr>
      <w:r>
        <w:separator/>
      </w:r>
    </w:p>
  </w:footnote>
  <w:footnote w:type="continuationSeparator" w:id="0">
    <w:p w14:paraId="7B83C92D" w14:textId="77777777" w:rsidR="00906FD5" w:rsidRDefault="00906FD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0E8F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A60F5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0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6FD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E2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6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2015-12-16T11:15:00Z</cp:lastPrinted>
  <dcterms:created xsi:type="dcterms:W3CDTF">2021-11-25T08:15:00Z</dcterms:created>
  <dcterms:modified xsi:type="dcterms:W3CDTF">2021-11-25T08:22:00Z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